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ECAEC0" w14:textId="77777777" w:rsidR="00094D69" w:rsidRPr="00D731C6" w:rsidRDefault="00D731C6" w:rsidP="00D731C6">
      <w:pPr>
        <w:pStyle w:val="Heading1"/>
      </w:pPr>
      <w:r w:rsidRPr="00D731C6">
        <w:t>Governance models</w:t>
      </w:r>
    </w:p>
    <w:p w14:paraId="55F8B91E" w14:textId="77777777" w:rsidR="00D731C6" w:rsidRPr="00D731C6" w:rsidRDefault="00D731C6" w:rsidP="00266E18"/>
    <w:p w14:paraId="41E284AC" w14:textId="77777777" w:rsidR="00D731C6" w:rsidRPr="00D731C6" w:rsidRDefault="00D731C6" w:rsidP="00266E18">
      <w:r w:rsidRPr="00311C31">
        <w:rPr>
          <w:noProof/>
        </w:rPr>
        <w:drawing>
          <wp:inline distT="0" distB="0" distL="0" distR="0" wp14:anchorId="53599B41" wp14:editId="2FA5EC00">
            <wp:extent cx="5486400" cy="4692650"/>
            <wp:effectExtent l="0" t="0" r="0" b="6350"/>
            <wp:docPr id="3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88CFB" w14:textId="77777777" w:rsidR="009C7A5B" w:rsidRPr="00D731C6" w:rsidRDefault="009C7A5B" w:rsidP="00DB5D12"/>
    <w:p w14:paraId="25155280" w14:textId="77777777" w:rsidR="003758AD" w:rsidRDefault="00D731C6">
      <w:r>
        <w:t>Which model do</w:t>
      </w:r>
      <w:r w:rsidR="003758AD">
        <w:t>es</w:t>
      </w:r>
      <w:r>
        <w:t xml:space="preserve"> you</w:t>
      </w:r>
      <w:r w:rsidR="003758AD">
        <w:t>r organization</w:t>
      </w:r>
      <w:r>
        <w:t xml:space="preserve"> use today? </w:t>
      </w:r>
    </w:p>
    <w:p w14:paraId="3E0ABFC2" w14:textId="77777777" w:rsidR="003758AD" w:rsidRDefault="003758AD"/>
    <w:p w14:paraId="3D6B455A" w14:textId="77777777" w:rsidR="003758AD" w:rsidRDefault="003758AD"/>
    <w:p w14:paraId="5750594C" w14:textId="77777777" w:rsidR="003758AD" w:rsidRDefault="003758AD"/>
    <w:p w14:paraId="407E9D03" w14:textId="77777777" w:rsidR="00094D69" w:rsidRDefault="00D731C6">
      <w:r>
        <w:t>Which one do you think would work best in the long run?</w:t>
      </w:r>
      <w:r w:rsidR="003758AD">
        <w:t xml:space="preserve"> Why?</w:t>
      </w:r>
      <w:bookmarkStart w:id="0" w:name="_GoBack"/>
      <w:bookmarkEnd w:id="0"/>
    </w:p>
    <w:p w14:paraId="545A6537" w14:textId="77777777" w:rsidR="003758AD" w:rsidRDefault="003758AD"/>
    <w:p w14:paraId="2AE9C2C0" w14:textId="77777777" w:rsidR="003758AD" w:rsidRDefault="003758AD"/>
    <w:p w14:paraId="64E11C6F" w14:textId="77777777" w:rsidR="003758AD" w:rsidRDefault="003758AD"/>
    <w:p w14:paraId="2B0CC29D" w14:textId="77777777" w:rsidR="003758AD" w:rsidRDefault="003758AD">
      <w:pPr>
        <w:rPr>
          <w:rFonts w:eastAsiaTheme="majorEastAsia" w:cstheme="majorBidi"/>
          <w:b/>
          <w:color w:val="17365D" w:themeColor="text2" w:themeShade="BF"/>
          <w:sz w:val="28"/>
          <w:szCs w:val="36"/>
        </w:rPr>
      </w:pPr>
      <w:r>
        <w:t>What would it take for you to put the ideal model in place?</w:t>
      </w:r>
    </w:p>
    <w:p w14:paraId="2392D748" w14:textId="77777777" w:rsidR="00826E1B" w:rsidRDefault="00826E1B">
      <w:pPr>
        <w:rPr>
          <w:rFonts w:asciiTheme="minorHAnsi" w:hAnsiTheme="minorHAnsi"/>
        </w:rPr>
      </w:pPr>
    </w:p>
    <w:sectPr w:rsidR="00826E1B" w:rsidSect="0032322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96D579" w14:textId="77777777" w:rsidR="00D731C6" w:rsidRDefault="00D731C6" w:rsidP="00F77052">
      <w:r>
        <w:separator/>
      </w:r>
    </w:p>
  </w:endnote>
  <w:endnote w:type="continuationSeparator" w:id="0">
    <w:p w14:paraId="7531DD3A" w14:textId="77777777" w:rsidR="00D731C6" w:rsidRDefault="00D731C6" w:rsidP="00F77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F4928B" w14:textId="77777777" w:rsidR="00135900" w:rsidRDefault="00135900" w:rsidP="0032322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A6C333" w14:textId="77777777" w:rsidR="00135900" w:rsidRDefault="00135900" w:rsidP="008A52D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DEC08A" w14:textId="77777777" w:rsidR="00135900" w:rsidRDefault="00135900" w:rsidP="0032322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758AD">
      <w:rPr>
        <w:rStyle w:val="PageNumber"/>
        <w:noProof/>
      </w:rPr>
      <w:t>1</w:t>
    </w:r>
    <w:r>
      <w:rPr>
        <w:rStyle w:val="PageNumber"/>
      </w:rPr>
      <w:fldChar w:fldCharType="end"/>
    </w:r>
  </w:p>
  <w:p w14:paraId="388D72AF" w14:textId="77777777" w:rsidR="00135900" w:rsidRDefault="00135900" w:rsidP="003A0DEE">
    <w:pPr>
      <w:pStyle w:val="Footer"/>
      <w:ind w:left="-540" w:right="360"/>
    </w:pPr>
    <w:r w:rsidRPr="00B2463B">
      <w:rPr>
        <w:sz w:val="20"/>
        <w:szCs w:val="20"/>
      </w:rPr>
      <w:t>Content Company, Inc.  1436 W. Norwood, Chicago, IL 60660 | 312-806-7854 | hilary@hilarymarsh.com</w:t>
    </w:r>
    <w:r w:rsidRPr="00B2463B">
      <w:rPr>
        <w:sz w:val="20"/>
        <w:szCs w:val="20"/>
      </w:rPr>
      <w:br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24290" w14:textId="77777777" w:rsidR="00135900" w:rsidRPr="00F77052" w:rsidRDefault="00135900" w:rsidP="00F77052">
    <w:pPr>
      <w:pStyle w:val="Footer-first"/>
      <w:tabs>
        <w:tab w:val="clear" w:pos="9360"/>
        <w:tab w:val="left" w:pos="-360"/>
        <w:tab w:val="left" w:pos="360"/>
      </w:tabs>
      <w:ind w:left="-630" w:right="-630"/>
      <w:rPr>
        <w:rFonts w:ascii="Calibri" w:hAnsi="Calibri"/>
        <w:sz w:val="20"/>
        <w:szCs w:val="20"/>
      </w:rPr>
    </w:pPr>
    <w:r w:rsidRPr="00B2463B">
      <w:rPr>
        <w:rFonts w:ascii="Calibri" w:hAnsi="Calibri"/>
        <w:sz w:val="20"/>
        <w:szCs w:val="20"/>
      </w:rPr>
      <w:t>Content Company, Inc.  1436 W. Norwood, Chicago, IL 60660 | 312-80</w:t>
    </w:r>
    <w:r>
      <w:rPr>
        <w:rFonts w:ascii="Calibri" w:hAnsi="Calibri"/>
        <w:sz w:val="20"/>
        <w:szCs w:val="20"/>
      </w:rPr>
      <w:t>6-7854 | hilary@hilarymarsh.com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5B783F" w14:textId="77777777" w:rsidR="00D731C6" w:rsidRDefault="00D731C6" w:rsidP="00F77052">
      <w:r>
        <w:separator/>
      </w:r>
    </w:p>
  </w:footnote>
  <w:footnote w:type="continuationSeparator" w:id="0">
    <w:p w14:paraId="36208ADF" w14:textId="77777777" w:rsidR="00D731C6" w:rsidRDefault="00D731C6" w:rsidP="00F7705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79D692" w14:textId="77777777" w:rsidR="00135900" w:rsidRDefault="00135900" w:rsidP="003A0DEE">
    <w:pPr>
      <w:pStyle w:val="Header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A1775B5" wp14:editId="210B7E0B">
          <wp:simplePos x="0" y="0"/>
          <wp:positionH relativeFrom="column">
            <wp:posOffset>-457200</wp:posOffset>
          </wp:positionH>
          <wp:positionV relativeFrom="paragraph">
            <wp:posOffset>-342900</wp:posOffset>
          </wp:positionV>
          <wp:extent cx="809625" cy="1028065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tentcologo--small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1028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72986BD" w14:textId="77777777" w:rsidR="00135900" w:rsidRDefault="00135900" w:rsidP="003A0DEE">
    <w:pPr>
      <w:pStyle w:val="Header"/>
      <w:jc w:val="right"/>
    </w:pPr>
  </w:p>
  <w:p w14:paraId="0F22E97D" w14:textId="77777777" w:rsidR="00135900" w:rsidRDefault="00135900" w:rsidP="003A0DEE">
    <w:pPr>
      <w:pStyle w:val="Header"/>
      <w:jc w:val="right"/>
    </w:pPr>
  </w:p>
  <w:p w14:paraId="49641862" w14:textId="77777777" w:rsidR="00135900" w:rsidRDefault="0013590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689EE" w14:textId="77777777" w:rsidR="00135900" w:rsidRDefault="00135900" w:rsidP="00F77052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EF24F1" wp14:editId="01690D31">
          <wp:simplePos x="0" y="0"/>
          <wp:positionH relativeFrom="column">
            <wp:posOffset>-457200</wp:posOffset>
          </wp:positionH>
          <wp:positionV relativeFrom="paragraph">
            <wp:posOffset>-228600</wp:posOffset>
          </wp:positionV>
          <wp:extent cx="809625" cy="1028065"/>
          <wp:effectExtent l="0" t="0" r="317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tentcologo--small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1028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59628EF" w14:textId="77777777" w:rsidR="00135900" w:rsidRDefault="0013590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D0E22"/>
    <w:multiLevelType w:val="hybridMultilevel"/>
    <w:tmpl w:val="CEE4A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CA4799"/>
    <w:multiLevelType w:val="hybridMultilevel"/>
    <w:tmpl w:val="E70C6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3F26F2"/>
    <w:multiLevelType w:val="hybridMultilevel"/>
    <w:tmpl w:val="AE5CAA8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C8759B6"/>
    <w:multiLevelType w:val="hybridMultilevel"/>
    <w:tmpl w:val="D2582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F36BA3"/>
    <w:multiLevelType w:val="hybridMultilevel"/>
    <w:tmpl w:val="5AF49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B81CB7"/>
    <w:multiLevelType w:val="hybridMultilevel"/>
    <w:tmpl w:val="91201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395700"/>
    <w:multiLevelType w:val="hybridMultilevel"/>
    <w:tmpl w:val="E68AF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0C46E6"/>
    <w:multiLevelType w:val="hybridMultilevel"/>
    <w:tmpl w:val="4112B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E74A3C"/>
    <w:multiLevelType w:val="hybridMultilevel"/>
    <w:tmpl w:val="357889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35B6DF4"/>
    <w:multiLevelType w:val="hybridMultilevel"/>
    <w:tmpl w:val="9E34A9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5A23BF6"/>
    <w:multiLevelType w:val="hybridMultilevel"/>
    <w:tmpl w:val="74D0E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540649"/>
    <w:multiLevelType w:val="hybridMultilevel"/>
    <w:tmpl w:val="99CA5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0"/>
  </w:num>
  <w:num w:numId="4">
    <w:abstractNumId w:val="2"/>
  </w:num>
  <w:num w:numId="5">
    <w:abstractNumId w:val="5"/>
  </w:num>
  <w:num w:numId="6">
    <w:abstractNumId w:val="10"/>
  </w:num>
  <w:num w:numId="7">
    <w:abstractNumId w:val="6"/>
  </w:num>
  <w:num w:numId="8">
    <w:abstractNumId w:val="8"/>
  </w:num>
  <w:num w:numId="9">
    <w:abstractNumId w:val="1"/>
  </w:num>
  <w:num w:numId="10">
    <w:abstractNumId w:val="7"/>
  </w:num>
  <w:num w:numId="11">
    <w:abstractNumId w:val="9"/>
  </w:num>
  <w:num w:numId="12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1C6"/>
    <w:rsid w:val="00037A26"/>
    <w:rsid w:val="00044B54"/>
    <w:rsid w:val="000525E5"/>
    <w:rsid w:val="00055557"/>
    <w:rsid w:val="00081C2F"/>
    <w:rsid w:val="00090BC3"/>
    <w:rsid w:val="00094D69"/>
    <w:rsid w:val="000A1132"/>
    <w:rsid w:val="000A372D"/>
    <w:rsid w:val="000A40B0"/>
    <w:rsid w:val="000B4C1A"/>
    <w:rsid w:val="000E5A22"/>
    <w:rsid w:val="000F4620"/>
    <w:rsid w:val="000F5167"/>
    <w:rsid w:val="0013361C"/>
    <w:rsid w:val="00135900"/>
    <w:rsid w:val="00143CB0"/>
    <w:rsid w:val="00170005"/>
    <w:rsid w:val="00170F02"/>
    <w:rsid w:val="00186941"/>
    <w:rsid w:val="00196C8C"/>
    <w:rsid w:val="001C3D4C"/>
    <w:rsid w:val="001C7C9D"/>
    <w:rsid w:val="001D5474"/>
    <w:rsid w:val="001E6559"/>
    <w:rsid w:val="001F09DB"/>
    <w:rsid w:val="001F0A8D"/>
    <w:rsid w:val="0020039B"/>
    <w:rsid w:val="00204905"/>
    <w:rsid w:val="00205E8E"/>
    <w:rsid w:val="002251C9"/>
    <w:rsid w:val="00266E18"/>
    <w:rsid w:val="002A7324"/>
    <w:rsid w:val="002E438A"/>
    <w:rsid w:val="002F637D"/>
    <w:rsid w:val="002F73B3"/>
    <w:rsid w:val="0032305D"/>
    <w:rsid w:val="0032322A"/>
    <w:rsid w:val="00336B36"/>
    <w:rsid w:val="00363A7F"/>
    <w:rsid w:val="003758AD"/>
    <w:rsid w:val="003A0DEE"/>
    <w:rsid w:val="003C00DE"/>
    <w:rsid w:val="003E1FAA"/>
    <w:rsid w:val="003F5827"/>
    <w:rsid w:val="00415563"/>
    <w:rsid w:val="00446AFF"/>
    <w:rsid w:val="0045223E"/>
    <w:rsid w:val="00464D4D"/>
    <w:rsid w:val="004667C4"/>
    <w:rsid w:val="00480ABB"/>
    <w:rsid w:val="004840DA"/>
    <w:rsid w:val="004921AD"/>
    <w:rsid w:val="004C018B"/>
    <w:rsid w:val="004C5C1B"/>
    <w:rsid w:val="004E2355"/>
    <w:rsid w:val="004F3DD1"/>
    <w:rsid w:val="00507620"/>
    <w:rsid w:val="00512883"/>
    <w:rsid w:val="005271B1"/>
    <w:rsid w:val="00544D72"/>
    <w:rsid w:val="005452E8"/>
    <w:rsid w:val="00551604"/>
    <w:rsid w:val="005602EB"/>
    <w:rsid w:val="00565DF9"/>
    <w:rsid w:val="0057614E"/>
    <w:rsid w:val="005A0401"/>
    <w:rsid w:val="005A68BD"/>
    <w:rsid w:val="005D2C2A"/>
    <w:rsid w:val="005E7052"/>
    <w:rsid w:val="005F77A7"/>
    <w:rsid w:val="006027F1"/>
    <w:rsid w:val="006138ED"/>
    <w:rsid w:val="0062645C"/>
    <w:rsid w:val="006353C3"/>
    <w:rsid w:val="006429E3"/>
    <w:rsid w:val="006463DC"/>
    <w:rsid w:val="00647747"/>
    <w:rsid w:val="0065013B"/>
    <w:rsid w:val="006520FC"/>
    <w:rsid w:val="00680B30"/>
    <w:rsid w:val="006A45CB"/>
    <w:rsid w:val="006C7477"/>
    <w:rsid w:val="006D0E17"/>
    <w:rsid w:val="006E7958"/>
    <w:rsid w:val="007047C5"/>
    <w:rsid w:val="00712628"/>
    <w:rsid w:val="00752174"/>
    <w:rsid w:val="007710BC"/>
    <w:rsid w:val="007B0AF0"/>
    <w:rsid w:val="007C4DAE"/>
    <w:rsid w:val="007F2BDC"/>
    <w:rsid w:val="00816964"/>
    <w:rsid w:val="00821242"/>
    <w:rsid w:val="00826E1B"/>
    <w:rsid w:val="00862E12"/>
    <w:rsid w:val="008A52DA"/>
    <w:rsid w:val="008A630F"/>
    <w:rsid w:val="008B0146"/>
    <w:rsid w:val="008C3170"/>
    <w:rsid w:val="008C4294"/>
    <w:rsid w:val="008C4A0A"/>
    <w:rsid w:val="008C730B"/>
    <w:rsid w:val="00901F69"/>
    <w:rsid w:val="00913EA6"/>
    <w:rsid w:val="00923361"/>
    <w:rsid w:val="0093698D"/>
    <w:rsid w:val="00943AAA"/>
    <w:rsid w:val="009C5044"/>
    <w:rsid w:val="009C7A5B"/>
    <w:rsid w:val="009F3AA1"/>
    <w:rsid w:val="00A079E8"/>
    <w:rsid w:val="00A20A7E"/>
    <w:rsid w:val="00A30272"/>
    <w:rsid w:val="00A45D25"/>
    <w:rsid w:val="00A47300"/>
    <w:rsid w:val="00A90813"/>
    <w:rsid w:val="00A91D6D"/>
    <w:rsid w:val="00A94A0C"/>
    <w:rsid w:val="00AA6544"/>
    <w:rsid w:val="00AE0F57"/>
    <w:rsid w:val="00AF55C5"/>
    <w:rsid w:val="00B047EC"/>
    <w:rsid w:val="00B116D6"/>
    <w:rsid w:val="00B1232F"/>
    <w:rsid w:val="00B13904"/>
    <w:rsid w:val="00B20544"/>
    <w:rsid w:val="00B20E8E"/>
    <w:rsid w:val="00B20FFE"/>
    <w:rsid w:val="00B3530E"/>
    <w:rsid w:val="00B84759"/>
    <w:rsid w:val="00B84FA0"/>
    <w:rsid w:val="00B94857"/>
    <w:rsid w:val="00B95131"/>
    <w:rsid w:val="00BA1D65"/>
    <w:rsid w:val="00BA3775"/>
    <w:rsid w:val="00BD04B7"/>
    <w:rsid w:val="00BD2B79"/>
    <w:rsid w:val="00BE56BA"/>
    <w:rsid w:val="00BF47EE"/>
    <w:rsid w:val="00C140D0"/>
    <w:rsid w:val="00C2757F"/>
    <w:rsid w:val="00C27908"/>
    <w:rsid w:val="00C3689C"/>
    <w:rsid w:val="00C42318"/>
    <w:rsid w:val="00C52763"/>
    <w:rsid w:val="00C81CB9"/>
    <w:rsid w:val="00C87CD8"/>
    <w:rsid w:val="00CA3BD8"/>
    <w:rsid w:val="00CD7996"/>
    <w:rsid w:val="00CE19CF"/>
    <w:rsid w:val="00CE6A12"/>
    <w:rsid w:val="00D351F4"/>
    <w:rsid w:val="00D3575A"/>
    <w:rsid w:val="00D424C6"/>
    <w:rsid w:val="00D504DB"/>
    <w:rsid w:val="00D646D1"/>
    <w:rsid w:val="00D731C6"/>
    <w:rsid w:val="00D91A55"/>
    <w:rsid w:val="00DA0B3B"/>
    <w:rsid w:val="00DA30BB"/>
    <w:rsid w:val="00DB5D12"/>
    <w:rsid w:val="00DC1CEB"/>
    <w:rsid w:val="00DC50B6"/>
    <w:rsid w:val="00DD2A2B"/>
    <w:rsid w:val="00E064B9"/>
    <w:rsid w:val="00E20AE8"/>
    <w:rsid w:val="00E32F56"/>
    <w:rsid w:val="00E35697"/>
    <w:rsid w:val="00E4071D"/>
    <w:rsid w:val="00E63142"/>
    <w:rsid w:val="00E6739E"/>
    <w:rsid w:val="00E9181A"/>
    <w:rsid w:val="00E94D46"/>
    <w:rsid w:val="00E9620D"/>
    <w:rsid w:val="00EE0E3C"/>
    <w:rsid w:val="00EF2D18"/>
    <w:rsid w:val="00EF493C"/>
    <w:rsid w:val="00EF5466"/>
    <w:rsid w:val="00F03A45"/>
    <w:rsid w:val="00F325E7"/>
    <w:rsid w:val="00F712CE"/>
    <w:rsid w:val="00F77052"/>
    <w:rsid w:val="00FF4F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8ED3F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30B"/>
    <w:rPr>
      <w:rFonts w:ascii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1CEB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DC1CEB"/>
    <w:pPr>
      <w:spacing w:before="100" w:beforeAutospacing="1" w:after="100" w:afterAutospacing="1"/>
      <w:outlineLvl w:val="1"/>
    </w:pPr>
    <w:rPr>
      <w:bCs w:val="0"/>
      <w:color w:val="17365D" w:themeColor="text2" w:themeShade="BF"/>
      <w:sz w:val="28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575A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C1CEB"/>
    <w:rPr>
      <w:rFonts w:asciiTheme="majorHAnsi" w:eastAsiaTheme="majorEastAsia" w:hAnsiTheme="majorHAnsi" w:cstheme="majorBidi"/>
      <w:b/>
      <w:color w:val="17365D" w:themeColor="text2" w:themeShade="BF"/>
      <w:sz w:val="28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DC1CE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3575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D3575A"/>
    <w:pPr>
      <w:ind w:left="720"/>
      <w:contextualSpacing/>
    </w:pPr>
    <w:rPr>
      <w:rFonts w:eastAsia="Calibri" w:cs="Times New Roman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F7705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052"/>
    <w:rPr>
      <w:rFonts w:asciiTheme="majorHAnsi" w:hAnsiTheme="majorHAnsi"/>
    </w:rPr>
  </w:style>
  <w:style w:type="paragraph" w:styleId="Footer">
    <w:name w:val="footer"/>
    <w:basedOn w:val="Normal"/>
    <w:link w:val="FooterChar"/>
    <w:uiPriority w:val="99"/>
    <w:unhideWhenUsed/>
    <w:rsid w:val="00F7705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052"/>
    <w:rPr>
      <w:rFonts w:asciiTheme="majorHAnsi" w:hAnsiTheme="majorHAnsi"/>
    </w:rPr>
  </w:style>
  <w:style w:type="paragraph" w:customStyle="1" w:styleId="Footer-first">
    <w:name w:val="Footer-first"/>
    <w:basedOn w:val="Footer"/>
    <w:rsid w:val="00F77052"/>
    <w:pPr>
      <w:pBdr>
        <w:top w:val="dotted" w:sz="4" w:space="10" w:color="595959" w:themeColor="text1" w:themeTint="A6"/>
      </w:pBdr>
      <w:tabs>
        <w:tab w:val="clear" w:pos="4320"/>
        <w:tab w:val="clear" w:pos="8640"/>
        <w:tab w:val="center" w:pos="4680"/>
        <w:tab w:val="right" w:pos="9360"/>
      </w:tabs>
      <w:spacing w:before="120" w:after="840"/>
      <w:jc w:val="center"/>
    </w:pPr>
    <w:rPr>
      <w:rFonts w:asciiTheme="minorHAnsi" w:hAnsiTheme="minorHAnsi"/>
      <w:color w:val="595959" w:themeColor="text1" w:themeTint="A6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F77052"/>
  </w:style>
  <w:style w:type="paragraph" w:styleId="DocumentMap">
    <w:name w:val="Document Map"/>
    <w:basedOn w:val="Normal"/>
    <w:link w:val="DocumentMapChar"/>
    <w:uiPriority w:val="99"/>
    <w:semiHidden/>
    <w:unhideWhenUsed/>
    <w:rsid w:val="004E2355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E2355"/>
    <w:rPr>
      <w:rFonts w:ascii="Lucida Grande" w:hAnsi="Lucida Grande" w:cs="Lucida Grande"/>
    </w:rPr>
  </w:style>
  <w:style w:type="character" w:styleId="Hyperlink">
    <w:name w:val="Hyperlink"/>
    <w:basedOn w:val="DefaultParagraphFont"/>
    <w:uiPriority w:val="99"/>
    <w:unhideWhenUsed/>
    <w:rsid w:val="00DB5D12"/>
    <w:rPr>
      <w:color w:val="0000FF" w:themeColor="hyperlink"/>
      <w:u w:val="single"/>
    </w:rPr>
  </w:style>
  <w:style w:type="character" w:customStyle="1" w:styleId="notranslate">
    <w:name w:val="notranslate"/>
    <w:basedOn w:val="DefaultParagraphFont"/>
    <w:rsid w:val="00D351F4"/>
  </w:style>
  <w:style w:type="paragraph" w:styleId="BalloonText">
    <w:name w:val="Balloon Text"/>
    <w:basedOn w:val="Normal"/>
    <w:link w:val="BalloonTextChar"/>
    <w:uiPriority w:val="99"/>
    <w:semiHidden/>
    <w:unhideWhenUsed/>
    <w:rsid w:val="00BF47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7E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26E1B"/>
    <w:rPr>
      <w:rFonts w:asciiTheme="majorHAnsi" w:hAnsiTheme="majorHAnsi"/>
    </w:rPr>
  </w:style>
  <w:style w:type="paragraph" w:styleId="TOC1">
    <w:name w:val="toc 1"/>
    <w:basedOn w:val="Normal"/>
    <w:next w:val="Normal"/>
    <w:autoRedefine/>
    <w:uiPriority w:val="39"/>
    <w:unhideWhenUsed/>
    <w:rsid w:val="00094D69"/>
  </w:style>
  <w:style w:type="paragraph" w:styleId="TOC2">
    <w:name w:val="toc 2"/>
    <w:basedOn w:val="Normal"/>
    <w:next w:val="Normal"/>
    <w:autoRedefine/>
    <w:uiPriority w:val="39"/>
    <w:unhideWhenUsed/>
    <w:rsid w:val="00094D69"/>
    <w:pPr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94D69"/>
    <w:pPr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094D69"/>
    <w:pPr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094D69"/>
    <w:pPr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094D69"/>
    <w:pPr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094D69"/>
    <w:pPr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094D69"/>
    <w:pPr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094D69"/>
    <w:pPr>
      <w:ind w:left="176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30B"/>
    <w:rPr>
      <w:rFonts w:ascii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1CEB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DC1CEB"/>
    <w:pPr>
      <w:spacing w:before="100" w:beforeAutospacing="1" w:after="100" w:afterAutospacing="1"/>
      <w:outlineLvl w:val="1"/>
    </w:pPr>
    <w:rPr>
      <w:bCs w:val="0"/>
      <w:color w:val="17365D" w:themeColor="text2" w:themeShade="BF"/>
      <w:sz w:val="28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575A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C1CEB"/>
    <w:rPr>
      <w:rFonts w:asciiTheme="majorHAnsi" w:eastAsiaTheme="majorEastAsia" w:hAnsiTheme="majorHAnsi" w:cstheme="majorBidi"/>
      <w:b/>
      <w:color w:val="17365D" w:themeColor="text2" w:themeShade="BF"/>
      <w:sz w:val="28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DC1CE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3575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D3575A"/>
    <w:pPr>
      <w:ind w:left="720"/>
      <w:contextualSpacing/>
    </w:pPr>
    <w:rPr>
      <w:rFonts w:eastAsia="Calibri" w:cs="Times New Roman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F7705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052"/>
    <w:rPr>
      <w:rFonts w:asciiTheme="majorHAnsi" w:hAnsiTheme="majorHAnsi"/>
    </w:rPr>
  </w:style>
  <w:style w:type="paragraph" w:styleId="Footer">
    <w:name w:val="footer"/>
    <w:basedOn w:val="Normal"/>
    <w:link w:val="FooterChar"/>
    <w:uiPriority w:val="99"/>
    <w:unhideWhenUsed/>
    <w:rsid w:val="00F7705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052"/>
    <w:rPr>
      <w:rFonts w:asciiTheme="majorHAnsi" w:hAnsiTheme="majorHAnsi"/>
    </w:rPr>
  </w:style>
  <w:style w:type="paragraph" w:customStyle="1" w:styleId="Footer-first">
    <w:name w:val="Footer-first"/>
    <w:basedOn w:val="Footer"/>
    <w:rsid w:val="00F77052"/>
    <w:pPr>
      <w:pBdr>
        <w:top w:val="dotted" w:sz="4" w:space="10" w:color="595959" w:themeColor="text1" w:themeTint="A6"/>
      </w:pBdr>
      <w:tabs>
        <w:tab w:val="clear" w:pos="4320"/>
        <w:tab w:val="clear" w:pos="8640"/>
        <w:tab w:val="center" w:pos="4680"/>
        <w:tab w:val="right" w:pos="9360"/>
      </w:tabs>
      <w:spacing w:before="120" w:after="840"/>
      <w:jc w:val="center"/>
    </w:pPr>
    <w:rPr>
      <w:rFonts w:asciiTheme="minorHAnsi" w:hAnsiTheme="minorHAnsi"/>
      <w:color w:val="595959" w:themeColor="text1" w:themeTint="A6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F77052"/>
  </w:style>
  <w:style w:type="paragraph" w:styleId="DocumentMap">
    <w:name w:val="Document Map"/>
    <w:basedOn w:val="Normal"/>
    <w:link w:val="DocumentMapChar"/>
    <w:uiPriority w:val="99"/>
    <w:semiHidden/>
    <w:unhideWhenUsed/>
    <w:rsid w:val="004E2355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E2355"/>
    <w:rPr>
      <w:rFonts w:ascii="Lucida Grande" w:hAnsi="Lucida Grande" w:cs="Lucida Grande"/>
    </w:rPr>
  </w:style>
  <w:style w:type="character" w:styleId="Hyperlink">
    <w:name w:val="Hyperlink"/>
    <w:basedOn w:val="DefaultParagraphFont"/>
    <w:uiPriority w:val="99"/>
    <w:unhideWhenUsed/>
    <w:rsid w:val="00DB5D12"/>
    <w:rPr>
      <w:color w:val="0000FF" w:themeColor="hyperlink"/>
      <w:u w:val="single"/>
    </w:rPr>
  </w:style>
  <w:style w:type="character" w:customStyle="1" w:styleId="notranslate">
    <w:name w:val="notranslate"/>
    <w:basedOn w:val="DefaultParagraphFont"/>
    <w:rsid w:val="00D351F4"/>
  </w:style>
  <w:style w:type="paragraph" w:styleId="BalloonText">
    <w:name w:val="Balloon Text"/>
    <w:basedOn w:val="Normal"/>
    <w:link w:val="BalloonTextChar"/>
    <w:uiPriority w:val="99"/>
    <w:semiHidden/>
    <w:unhideWhenUsed/>
    <w:rsid w:val="00BF47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7E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26E1B"/>
    <w:rPr>
      <w:rFonts w:asciiTheme="majorHAnsi" w:hAnsiTheme="majorHAnsi"/>
    </w:rPr>
  </w:style>
  <w:style w:type="paragraph" w:styleId="TOC1">
    <w:name w:val="toc 1"/>
    <w:basedOn w:val="Normal"/>
    <w:next w:val="Normal"/>
    <w:autoRedefine/>
    <w:uiPriority w:val="39"/>
    <w:unhideWhenUsed/>
    <w:rsid w:val="00094D69"/>
  </w:style>
  <w:style w:type="paragraph" w:styleId="TOC2">
    <w:name w:val="toc 2"/>
    <w:basedOn w:val="Normal"/>
    <w:next w:val="Normal"/>
    <w:autoRedefine/>
    <w:uiPriority w:val="39"/>
    <w:unhideWhenUsed/>
    <w:rsid w:val="00094D69"/>
    <w:pPr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94D69"/>
    <w:pPr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094D69"/>
    <w:pPr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094D69"/>
    <w:pPr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094D69"/>
    <w:pPr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094D69"/>
    <w:pPr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094D69"/>
    <w:pPr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094D69"/>
    <w:pPr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0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2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hilary:Library:Application%20Support:Microsoft:Office:User%20Templates:My%20Templates:ContentCo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ContentCo template.dotx</Template>
  <TotalTime>6</TotalTime>
  <Pages>1</Pages>
  <Words>29</Words>
  <Characters>168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Hilary Marsh</dc:creator>
  <cp:lastModifiedBy>Hilary Marsh</cp:lastModifiedBy>
  <cp:revision>2</cp:revision>
  <cp:lastPrinted>2013-03-04T15:39:00Z</cp:lastPrinted>
  <dcterms:created xsi:type="dcterms:W3CDTF">2015-06-17T14:52:00Z</dcterms:created>
  <dcterms:modified xsi:type="dcterms:W3CDTF">2015-06-18T10:21:00Z</dcterms:modified>
</cp:coreProperties>
</file>